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913" w:rsidRDefault="001D3913" w:rsidP="00040DC7">
      <w:pPr>
        <w:rPr>
          <w:b/>
        </w:rPr>
      </w:pPr>
      <w:r>
        <w:rPr>
          <w:b/>
        </w:rPr>
        <w:t xml:space="preserve">                                                              Ресурсоснабжающие организации по домам  МКД, ТСЖ</w:t>
      </w:r>
    </w:p>
    <w:p w:rsidR="001D3913" w:rsidRDefault="001D3913" w:rsidP="008C547D">
      <w:pPr>
        <w:jc w:val="center"/>
        <w:rPr>
          <w:b/>
        </w:rPr>
      </w:pP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842"/>
        <w:gridCol w:w="709"/>
        <w:gridCol w:w="1418"/>
        <w:gridCol w:w="1417"/>
        <w:gridCol w:w="1418"/>
        <w:gridCol w:w="1417"/>
        <w:gridCol w:w="1559"/>
        <w:gridCol w:w="1418"/>
        <w:gridCol w:w="1701"/>
        <w:gridCol w:w="1559"/>
        <w:gridCol w:w="1276"/>
      </w:tblGrid>
      <w:tr w:rsidR="001D3913" w:rsidTr="00E96152">
        <w:tc>
          <w:tcPr>
            <w:tcW w:w="534" w:type="dxa"/>
          </w:tcPr>
          <w:p w:rsidR="001D3913" w:rsidRPr="003C542F" w:rsidRDefault="001D3913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 xml:space="preserve">№ п/п </w:t>
            </w:r>
          </w:p>
        </w:tc>
        <w:tc>
          <w:tcPr>
            <w:tcW w:w="1842" w:type="dxa"/>
          </w:tcPr>
          <w:p w:rsidR="001D3913" w:rsidRPr="003C542F" w:rsidRDefault="001D3913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адрес</w:t>
            </w:r>
          </w:p>
        </w:tc>
        <w:tc>
          <w:tcPr>
            <w:tcW w:w="709" w:type="dxa"/>
          </w:tcPr>
          <w:p w:rsidR="001D3913" w:rsidRPr="003C542F" w:rsidRDefault="001D3913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№ дома</w:t>
            </w:r>
          </w:p>
        </w:tc>
        <w:tc>
          <w:tcPr>
            <w:tcW w:w="1418" w:type="dxa"/>
          </w:tcPr>
          <w:p w:rsidR="001D3913" w:rsidRPr="004E3B21" w:rsidRDefault="001D3913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ООО «Водоканал-НТ»</w:t>
            </w:r>
          </w:p>
        </w:tc>
        <w:tc>
          <w:tcPr>
            <w:tcW w:w="1417" w:type="dxa"/>
          </w:tcPr>
          <w:p w:rsidR="001D3913" w:rsidRPr="004E3B21" w:rsidRDefault="001D3913" w:rsidP="003C542F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 w:rsidP="003C542F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4E3B21">
              <w:rPr>
                <w:sz w:val="16"/>
                <w:szCs w:val="16"/>
              </w:rPr>
              <w:t>НТ  МУП             « Горэнерго»</w:t>
            </w:r>
          </w:p>
        </w:tc>
        <w:tc>
          <w:tcPr>
            <w:tcW w:w="1418" w:type="dxa"/>
          </w:tcPr>
          <w:p w:rsidR="001D3913" w:rsidRPr="004E3B21" w:rsidRDefault="001D3913" w:rsidP="003C542F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 w:rsidP="003C542F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МУП                    « Тагилэнерго»</w:t>
            </w:r>
          </w:p>
        </w:tc>
        <w:tc>
          <w:tcPr>
            <w:tcW w:w="1417" w:type="dxa"/>
          </w:tcPr>
          <w:p w:rsidR="001D3913" w:rsidRPr="004E3B21" w:rsidRDefault="001D3913" w:rsidP="00FC5E94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НТ МУП  «</w:t>
            </w:r>
            <w:r w:rsidRPr="004E3B21">
              <w:rPr>
                <w:sz w:val="16"/>
                <w:szCs w:val="16"/>
              </w:rPr>
              <w:t>Нижнетагильские Тепловые сети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1559" w:type="dxa"/>
          </w:tcPr>
          <w:p w:rsidR="001D3913" w:rsidRPr="004E3B21" w:rsidRDefault="001D3913" w:rsidP="00FC5E94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 w:rsidP="004E3B21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 xml:space="preserve">ООО                                      </w:t>
            </w:r>
            <w:r>
              <w:rPr>
                <w:sz w:val="16"/>
                <w:szCs w:val="16"/>
              </w:rPr>
              <w:t xml:space="preserve">          </w:t>
            </w:r>
            <w:r w:rsidRPr="004E3B21">
              <w:rPr>
                <w:sz w:val="16"/>
                <w:szCs w:val="16"/>
              </w:rPr>
              <w:t>« ТагилСпецтранс»</w:t>
            </w:r>
          </w:p>
        </w:tc>
        <w:tc>
          <w:tcPr>
            <w:tcW w:w="1418" w:type="dxa"/>
          </w:tcPr>
          <w:p w:rsidR="001D3913" w:rsidRPr="004E3B21" w:rsidRDefault="001D3913" w:rsidP="00F103BF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 xml:space="preserve">ООО </w:t>
            </w:r>
          </w:p>
          <w:p w:rsidR="001D3913" w:rsidRPr="004E3B21" w:rsidRDefault="001D3913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« СП Тагиллифт-НТ»</w:t>
            </w:r>
          </w:p>
        </w:tc>
        <w:tc>
          <w:tcPr>
            <w:tcW w:w="1701" w:type="dxa"/>
          </w:tcPr>
          <w:p w:rsidR="001D3913" w:rsidRDefault="001D3913" w:rsidP="00F103BF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 w:rsidP="004E3B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ОАО                   «Роскоммунэнерго»</w:t>
            </w:r>
          </w:p>
          <w:p w:rsidR="001D3913" w:rsidRPr="004E3B21" w:rsidRDefault="001D3913" w:rsidP="00F103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1D3913" w:rsidRPr="004E3B21" w:rsidRDefault="001D3913" w:rsidP="004E3B21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 w:rsidP="004E3B2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ОАО                                           «Свердловскэнергосбыт»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Pr="004E3B21" w:rsidRDefault="001D3913" w:rsidP="00040DC7">
            <w:pPr>
              <w:jc w:val="center"/>
              <w:rPr>
                <w:sz w:val="16"/>
                <w:szCs w:val="16"/>
              </w:rPr>
            </w:pPr>
            <w:r w:rsidRPr="004E3B21">
              <w:rPr>
                <w:sz w:val="16"/>
                <w:szCs w:val="16"/>
              </w:rPr>
              <w:t>Ресурсоснабжающая организация</w:t>
            </w:r>
          </w:p>
          <w:p w:rsidR="001D3913" w:rsidRPr="004E3B21" w:rsidRDefault="001D3913" w:rsidP="00F103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 Элис»</w:t>
            </w:r>
          </w:p>
        </w:tc>
      </w:tr>
      <w:tr w:rsidR="001D3913" w:rsidTr="00E96152">
        <w:tc>
          <w:tcPr>
            <w:tcW w:w="534" w:type="dxa"/>
          </w:tcPr>
          <w:p w:rsidR="001D3913" w:rsidRDefault="001D3913" w:rsidP="00EB44D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1D3913" w:rsidRPr="003C542F" w:rsidRDefault="001D3913" w:rsidP="003314CC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 xml:space="preserve">Азовская </w:t>
            </w:r>
          </w:p>
        </w:tc>
        <w:tc>
          <w:tcPr>
            <w:tcW w:w="709" w:type="dxa"/>
          </w:tcPr>
          <w:p w:rsidR="001D3913" w:rsidRPr="003C542F" w:rsidRDefault="001D3913" w:rsidP="003314CC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1D3913" w:rsidRPr="00CC349A" w:rsidRDefault="001D3913" w:rsidP="003314CC">
            <w:pPr>
              <w:jc w:val="center"/>
            </w:pPr>
          </w:p>
        </w:tc>
        <w:tc>
          <w:tcPr>
            <w:tcW w:w="1417" w:type="dxa"/>
          </w:tcPr>
          <w:p w:rsidR="001D3913" w:rsidRDefault="001D3913" w:rsidP="003314CC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 w:rsidP="003314CC">
            <w:pPr>
              <w:jc w:val="center"/>
            </w:pPr>
          </w:p>
        </w:tc>
        <w:tc>
          <w:tcPr>
            <w:tcW w:w="1417" w:type="dxa"/>
          </w:tcPr>
          <w:p w:rsidR="001D3913" w:rsidRPr="00FC5E94" w:rsidRDefault="001D3913" w:rsidP="003314CC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3314CC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 w:rsidP="003314CC">
            <w:pPr>
              <w:jc w:val="center"/>
            </w:pPr>
          </w:p>
        </w:tc>
        <w:tc>
          <w:tcPr>
            <w:tcW w:w="1701" w:type="dxa"/>
          </w:tcPr>
          <w:p w:rsidR="001D3913" w:rsidRDefault="001D3913" w:rsidP="003314CC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3314CC">
            <w:pPr>
              <w:jc w:val="center"/>
            </w:pPr>
            <w:r>
              <w:t>+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B44D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2" w:type="dxa"/>
          </w:tcPr>
          <w:p w:rsidR="001D3913" w:rsidRPr="003C542F" w:rsidRDefault="001D3913" w:rsidP="00EB44D3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Азовская</w:t>
            </w:r>
          </w:p>
        </w:tc>
        <w:tc>
          <w:tcPr>
            <w:tcW w:w="709" w:type="dxa"/>
          </w:tcPr>
          <w:p w:rsidR="001D3913" w:rsidRPr="003C542F" w:rsidRDefault="001D3913" w:rsidP="00EB44D3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3C542F" w:rsidRDefault="001D3913" w:rsidP="00EB44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В.Черепанова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39А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3C542F" w:rsidRDefault="001D3913" w:rsidP="00E73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Гагарина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73E8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Газетная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73E8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Газетная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68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73E8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Газетная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79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73E8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Газетная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85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73E8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Каспийская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73E8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Каспийская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28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Default="001D3913" w:rsidP="00E73E8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842" w:type="dxa"/>
          </w:tcPr>
          <w:p w:rsidR="001D3913" w:rsidRPr="003C542F" w:rsidRDefault="001D3913" w:rsidP="003314CC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К.Маркса</w:t>
            </w:r>
          </w:p>
        </w:tc>
        <w:tc>
          <w:tcPr>
            <w:tcW w:w="709" w:type="dxa"/>
          </w:tcPr>
          <w:p w:rsidR="001D3913" w:rsidRPr="003C542F" w:rsidRDefault="001D3913" w:rsidP="003314CC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26</w:t>
            </w:r>
          </w:p>
        </w:tc>
        <w:tc>
          <w:tcPr>
            <w:tcW w:w="1418" w:type="dxa"/>
          </w:tcPr>
          <w:p w:rsidR="001D3913" w:rsidRPr="00CC349A" w:rsidRDefault="001D3913" w:rsidP="003314CC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 w:rsidP="003314CC">
            <w:pPr>
              <w:jc w:val="center"/>
            </w:pPr>
          </w:p>
        </w:tc>
        <w:tc>
          <w:tcPr>
            <w:tcW w:w="1418" w:type="dxa"/>
          </w:tcPr>
          <w:p w:rsidR="001D3913" w:rsidRDefault="001D3913" w:rsidP="003314CC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 w:rsidP="003314CC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3314CC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 w:rsidP="003314CC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3314CC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B44D3">
            <w:pPr>
              <w:jc w:val="center"/>
              <w:rPr>
                <w:sz w:val="20"/>
                <w:szCs w:val="20"/>
                <w:lang w:val="en-US"/>
              </w:rPr>
            </w:pPr>
            <w:r w:rsidRPr="003C542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К.Маркса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30А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EB44D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К.Маркса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45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Краснознаменная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43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Крымская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842" w:type="dxa"/>
          </w:tcPr>
          <w:p w:rsidR="001D3913" w:rsidRPr="00484B03" w:rsidRDefault="001D3913" w:rsidP="00AA38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Крымская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84B03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Ленина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84B03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Ленина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32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84B03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Липовый  тракт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19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84B03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Пархоменко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33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84B03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Первомайская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70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  <w:r>
              <w:t>+</w:t>
            </w: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  <w:tr w:rsidR="001D3913" w:rsidTr="00E96152">
        <w:tc>
          <w:tcPr>
            <w:tcW w:w="534" w:type="dxa"/>
          </w:tcPr>
          <w:p w:rsidR="001D3913" w:rsidRPr="0049094A" w:rsidRDefault="001D3913" w:rsidP="0085441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842" w:type="dxa"/>
          </w:tcPr>
          <w:p w:rsidR="001D3913" w:rsidRPr="003C542F" w:rsidRDefault="001D3913" w:rsidP="00AA3809">
            <w:pPr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Сенная</w:t>
            </w:r>
          </w:p>
        </w:tc>
        <w:tc>
          <w:tcPr>
            <w:tcW w:w="709" w:type="dxa"/>
          </w:tcPr>
          <w:p w:rsidR="001D3913" w:rsidRPr="003C542F" w:rsidRDefault="001D3913" w:rsidP="00AA3809">
            <w:pPr>
              <w:jc w:val="center"/>
              <w:rPr>
                <w:sz w:val="20"/>
                <w:szCs w:val="20"/>
              </w:rPr>
            </w:pPr>
            <w:r w:rsidRPr="003C542F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1D3913" w:rsidRPr="00CC349A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417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Pr="00CC349A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418" w:type="dxa"/>
          </w:tcPr>
          <w:p w:rsidR="001D3913" w:rsidRDefault="001D3913">
            <w:pPr>
              <w:jc w:val="center"/>
            </w:pPr>
          </w:p>
        </w:tc>
        <w:tc>
          <w:tcPr>
            <w:tcW w:w="1701" w:type="dxa"/>
          </w:tcPr>
          <w:p w:rsidR="001D3913" w:rsidRDefault="001D3913">
            <w:pPr>
              <w:jc w:val="center"/>
            </w:pPr>
          </w:p>
        </w:tc>
        <w:tc>
          <w:tcPr>
            <w:tcW w:w="1559" w:type="dxa"/>
          </w:tcPr>
          <w:p w:rsidR="001D3913" w:rsidRDefault="001D3913" w:rsidP="004B4BD7">
            <w:pPr>
              <w:jc w:val="center"/>
            </w:pPr>
            <w:r>
              <w:t>+</w:t>
            </w:r>
          </w:p>
        </w:tc>
        <w:tc>
          <w:tcPr>
            <w:tcW w:w="1276" w:type="dxa"/>
            <w:tcBorders>
              <w:right w:val="nil"/>
            </w:tcBorders>
          </w:tcPr>
          <w:p w:rsidR="001D3913" w:rsidRDefault="001D3913">
            <w:pPr>
              <w:jc w:val="center"/>
            </w:pPr>
          </w:p>
        </w:tc>
      </w:tr>
    </w:tbl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p w:rsidR="001D3913" w:rsidRDefault="001D3913"/>
    <w:sectPr w:rsidR="001D3913" w:rsidSect="00C248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913" w:rsidRDefault="001D3913" w:rsidP="009854D6">
      <w:r>
        <w:separator/>
      </w:r>
    </w:p>
  </w:endnote>
  <w:endnote w:type="continuationSeparator" w:id="0">
    <w:p w:rsidR="001D3913" w:rsidRDefault="001D3913" w:rsidP="00985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13" w:rsidRDefault="001D391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13" w:rsidRDefault="001D391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13" w:rsidRDefault="001D391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913" w:rsidRDefault="001D3913" w:rsidP="009854D6">
      <w:r>
        <w:separator/>
      </w:r>
    </w:p>
  </w:footnote>
  <w:footnote w:type="continuationSeparator" w:id="0">
    <w:p w:rsidR="001D3913" w:rsidRDefault="001D3913" w:rsidP="009854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13" w:rsidRDefault="001D391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13" w:rsidRDefault="001D391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13" w:rsidRDefault="001D391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547D"/>
    <w:rsid w:val="000368D8"/>
    <w:rsid w:val="00040DC7"/>
    <w:rsid w:val="0004116D"/>
    <w:rsid w:val="00055ACA"/>
    <w:rsid w:val="00060DFD"/>
    <w:rsid w:val="000811AC"/>
    <w:rsid w:val="000D62E2"/>
    <w:rsid w:val="00141861"/>
    <w:rsid w:val="00152596"/>
    <w:rsid w:val="001A0DF9"/>
    <w:rsid w:val="001A1C90"/>
    <w:rsid w:val="001B2379"/>
    <w:rsid w:val="001C63A0"/>
    <w:rsid w:val="001D3913"/>
    <w:rsid w:val="0020243D"/>
    <w:rsid w:val="00217807"/>
    <w:rsid w:val="00256957"/>
    <w:rsid w:val="00293F9A"/>
    <w:rsid w:val="002A34A5"/>
    <w:rsid w:val="002D2323"/>
    <w:rsid w:val="002D6EA5"/>
    <w:rsid w:val="002F1C1A"/>
    <w:rsid w:val="003103ED"/>
    <w:rsid w:val="00323BA4"/>
    <w:rsid w:val="00324C87"/>
    <w:rsid w:val="003314CC"/>
    <w:rsid w:val="00354D94"/>
    <w:rsid w:val="003B50BB"/>
    <w:rsid w:val="003B7D53"/>
    <w:rsid w:val="003C0DF0"/>
    <w:rsid w:val="003C542F"/>
    <w:rsid w:val="003E616E"/>
    <w:rsid w:val="004539D8"/>
    <w:rsid w:val="00454A17"/>
    <w:rsid w:val="00484B03"/>
    <w:rsid w:val="0049094A"/>
    <w:rsid w:val="00494BB7"/>
    <w:rsid w:val="004B4BD7"/>
    <w:rsid w:val="004E3B21"/>
    <w:rsid w:val="0052275A"/>
    <w:rsid w:val="00573AB5"/>
    <w:rsid w:val="005A5ECD"/>
    <w:rsid w:val="005F1ED2"/>
    <w:rsid w:val="00600DDF"/>
    <w:rsid w:val="00637F02"/>
    <w:rsid w:val="00685E9E"/>
    <w:rsid w:val="00744AA0"/>
    <w:rsid w:val="0075244A"/>
    <w:rsid w:val="0079499F"/>
    <w:rsid w:val="007C42C7"/>
    <w:rsid w:val="007D7F99"/>
    <w:rsid w:val="007F346C"/>
    <w:rsid w:val="0085441F"/>
    <w:rsid w:val="00883120"/>
    <w:rsid w:val="008B034F"/>
    <w:rsid w:val="008B6096"/>
    <w:rsid w:val="008C547D"/>
    <w:rsid w:val="008C54AB"/>
    <w:rsid w:val="008D00A6"/>
    <w:rsid w:val="008F1369"/>
    <w:rsid w:val="008F41C7"/>
    <w:rsid w:val="00971CF5"/>
    <w:rsid w:val="009854D6"/>
    <w:rsid w:val="009B0590"/>
    <w:rsid w:val="009B58E4"/>
    <w:rsid w:val="009E135C"/>
    <w:rsid w:val="00A21083"/>
    <w:rsid w:val="00A371AE"/>
    <w:rsid w:val="00A57647"/>
    <w:rsid w:val="00AA3809"/>
    <w:rsid w:val="00AB4040"/>
    <w:rsid w:val="00B24A7E"/>
    <w:rsid w:val="00B25DA6"/>
    <w:rsid w:val="00BA3EB2"/>
    <w:rsid w:val="00BB5215"/>
    <w:rsid w:val="00BD3E9B"/>
    <w:rsid w:val="00C071E1"/>
    <w:rsid w:val="00C24847"/>
    <w:rsid w:val="00C24D36"/>
    <w:rsid w:val="00C5488F"/>
    <w:rsid w:val="00C92C30"/>
    <w:rsid w:val="00CA0BC2"/>
    <w:rsid w:val="00CA5E46"/>
    <w:rsid w:val="00CC349A"/>
    <w:rsid w:val="00CF0E34"/>
    <w:rsid w:val="00D14A0B"/>
    <w:rsid w:val="00D4395C"/>
    <w:rsid w:val="00D66165"/>
    <w:rsid w:val="00D77164"/>
    <w:rsid w:val="00DE7856"/>
    <w:rsid w:val="00E34DFA"/>
    <w:rsid w:val="00E3634E"/>
    <w:rsid w:val="00E451AB"/>
    <w:rsid w:val="00E475AF"/>
    <w:rsid w:val="00E73E8A"/>
    <w:rsid w:val="00E95BE1"/>
    <w:rsid w:val="00E96152"/>
    <w:rsid w:val="00EA11D1"/>
    <w:rsid w:val="00EB44D3"/>
    <w:rsid w:val="00ED2BD9"/>
    <w:rsid w:val="00ED56EB"/>
    <w:rsid w:val="00F103BF"/>
    <w:rsid w:val="00F115FB"/>
    <w:rsid w:val="00F23504"/>
    <w:rsid w:val="00F23F78"/>
    <w:rsid w:val="00F51D1B"/>
    <w:rsid w:val="00F8758B"/>
    <w:rsid w:val="00FB0841"/>
    <w:rsid w:val="00FB146A"/>
    <w:rsid w:val="00FC5E94"/>
    <w:rsid w:val="00FD0DFA"/>
    <w:rsid w:val="00FE3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7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9854D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854D6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9854D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854D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34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396</TotalTime>
  <Pages>2</Pages>
  <Words>212</Words>
  <Characters>1213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ooo</dc:creator>
  <cp:keywords/>
  <dc:description/>
  <cp:lastModifiedBy>User</cp:lastModifiedBy>
  <cp:revision>54</cp:revision>
  <cp:lastPrinted>2014-02-18T06:11:00Z</cp:lastPrinted>
  <dcterms:created xsi:type="dcterms:W3CDTF">2010-12-01T06:26:00Z</dcterms:created>
  <dcterms:modified xsi:type="dcterms:W3CDTF">2014-07-21T14:42:00Z</dcterms:modified>
</cp:coreProperties>
</file>