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7" w:rsidRPr="00592F9C" w:rsidRDefault="00723497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  <w:lang w:val="en-US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л.Газетная, д.85</w:t>
      </w:r>
    </w:p>
    <w:p w:rsidR="00723497" w:rsidRPr="00921FEF" w:rsidRDefault="00723497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723497" w:rsidRDefault="00723497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23.03.2014 б/н.</w:t>
      </w:r>
    </w:p>
    <w:sectPr w:rsidR="00723497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6F3F6D"/>
    <w:rsid w:val="00715D11"/>
    <w:rsid w:val="00723497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15277"/>
    <w:rsid w:val="00D3692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E066F"/>
    <w:rsid w:val="00EE4CA9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2015-04-09T17:47:00Z</dcterms:created>
  <dcterms:modified xsi:type="dcterms:W3CDTF">2015-04-09T17:47:00Z</dcterms:modified>
</cp:coreProperties>
</file>