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6D1" w:rsidRPr="00592F9C" w:rsidRDefault="00CF76D1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  <w:lang w:val="en-US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л.Карла Маркса, д.26</w:t>
      </w:r>
    </w:p>
    <w:p w:rsidR="00CF76D1" w:rsidRPr="00921FEF" w:rsidRDefault="00CF76D1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CF76D1" w:rsidRDefault="00CF76D1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30.06.2014 б/н.</w:t>
      </w:r>
    </w:p>
    <w:sectPr w:rsidR="00CF76D1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05A93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E7241"/>
    <w:rsid w:val="006F3F6D"/>
    <w:rsid w:val="00715D11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165F8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CF76D1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E066F"/>
    <w:rsid w:val="00EE4CA9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B6942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2015-04-09T17:48:00Z</dcterms:created>
  <dcterms:modified xsi:type="dcterms:W3CDTF">2015-04-09T17:48:00Z</dcterms:modified>
</cp:coreProperties>
</file>