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6B6" w:rsidRPr="00592F9C" w:rsidRDefault="009216B6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ул.Каспийская, д.25</w:t>
      </w:r>
    </w:p>
    <w:p w:rsidR="009216B6" w:rsidRPr="00921FEF" w:rsidRDefault="009216B6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9216B6" w:rsidRDefault="009216B6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 w:rsidRPr="00F45131">
        <w:rPr>
          <w:rStyle w:val="FontStyle11"/>
          <w:rFonts w:ascii="Times New Roman" w:hAnsi="Times New Roman"/>
          <w:sz w:val="24"/>
          <w:szCs w:val="24"/>
        </w:rPr>
        <w:t>размере 83 рубля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19.04.2014 б/н.</w:t>
      </w:r>
    </w:p>
    <w:sectPr w:rsidR="009216B6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659B"/>
    <w:rsid w:val="003D0BEB"/>
    <w:rsid w:val="003D2F54"/>
    <w:rsid w:val="003E287E"/>
    <w:rsid w:val="003E2F90"/>
    <w:rsid w:val="00406A4F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595C"/>
    <w:rsid w:val="004D7216"/>
    <w:rsid w:val="00505A93"/>
    <w:rsid w:val="00520216"/>
    <w:rsid w:val="005203F8"/>
    <w:rsid w:val="005212BB"/>
    <w:rsid w:val="00535E60"/>
    <w:rsid w:val="00566698"/>
    <w:rsid w:val="00576A69"/>
    <w:rsid w:val="00592F9C"/>
    <w:rsid w:val="005B59AB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5333"/>
    <w:rsid w:val="006E7241"/>
    <w:rsid w:val="006F3F6D"/>
    <w:rsid w:val="00715D11"/>
    <w:rsid w:val="0073140F"/>
    <w:rsid w:val="00747748"/>
    <w:rsid w:val="007554FD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6B6"/>
    <w:rsid w:val="00921FEF"/>
    <w:rsid w:val="009248F2"/>
    <w:rsid w:val="00932EEF"/>
    <w:rsid w:val="0094411E"/>
    <w:rsid w:val="0096099C"/>
    <w:rsid w:val="00994991"/>
    <w:rsid w:val="009A1961"/>
    <w:rsid w:val="009B5AFD"/>
    <w:rsid w:val="009B73AA"/>
    <w:rsid w:val="009B73B6"/>
    <w:rsid w:val="009C0F51"/>
    <w:rsid w:val="009C666A"/>
    <w:rsid w:val="009E2AC4"/>
    <w:rsid w:val="00A165F8"/>
    <w:rsid w:val="00A2284E"/>
    <w:rsid w:val="00A32803"/>
    <w:rsid w:val="00A458DC"/>
    <w:rsid w:val="00A5589A"/>
    <w:rsid w:val="00A77C2E"/>
    <w:rsid w:val="00A91DF0"/>
    <w:rsid w:val="00A93558"/>
    <w:rsid w:val="00A979E6"/>
    <w:rsid w:val="00AB30EB"/>
    <w:rsid w:val="00AB3B67"/>
    <w:rsid w:val="00AE5275"/>
    <w:rsid w:val="00AF7926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D7A14"/>
    <w:rsid w:val="00CF2FA3"/>
    <w:rsid w:val="00D04212"/>
    <w:rsid w:val="00D15277"/>
    <w:rsid w:val="00D36927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63135"/>
    <w:rsid w:val="00E716F0"/>
    <w:rsid w:val="00E75CB9"/>
    <w:rsid w:val="00E8685B"/>
    <w:rsid w:val="00EA19CE"/>
    <w:rsid w:val="00EA7975"/>
    <w:rsid w:val="00EB6A81"/>
    <w:rsid w:val="00EC08BF"/>
    <w:rsid w:val="00EE066F"/>
    <w:rsid w:val="00EE4CA9"/>
    <w:rsid w:val="00EF53C3"/>
    <w:rsid w:val="00EF763C"/>
    <w:rsid w:val="00F063D5"/>
    <w:rsid w:val="00F10DEA"/>
    <w:rsid w:val="00F4407B"/>
    <w:rsid w:val="00F44245"/>
    <w:rsid w:val="00F45131"/>
    <w:rsid w:val="00F53205"/>
    <w:rsid w:val="00FA0FC4"/>
    <w:rsid w:val="00FA40CC"/>
    <w:rsid w:val="00FA4E1B"/>
    <w:rsid w:val="00FB00F8"/>
    <w:rsid w:val="00FB6942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78</Words>
  <Characters>449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2</cp:revision>
  <dcterms:created xsi:type="dcterms:W3CDTF">2015-04-09T17:49:00Z</dcterms:created>
  <dcterms:modified xsi:type="dcterms:W3CDTF">2015-04-09T17:49:00Z</dcterms:modified>
</cp:coreProperties>
</file>