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B0" w:rsidRPr="00592F9C" w:rsidRDefault="00FC2FB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ул.Крымская, д.29</w:t>
      </w:r>
    </w:p>
    <w:p w:rsidR="00FC2FB0" w:rsidRPr="00921FEF" w:rsidRDefault="00FC2FB0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FC2FB0" w:rsidRDefault="00FC2FB0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21.06.2014 б/н.</w:t>
      </w:r>
    </w:p>
    <w:sectPr w:rsidR="00FC2FB0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4F50"/>
    <w:rsid w:val="006C5333"/>
    <w:rsid w:val="006E7241"/>
    <w:rsid w:val="006F3F6D"/>
    <w:rsid w:val="00715D11"/>
    <w:rsid w:val="0073140F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268D7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142DE"/>
    <w:rsid w:val="00C40AC1"/>
    <w:rsid w:val="00C42B38"/>
    <w:rsid w:val="00C57E0C"/>
    <w:rsid w:val="00CA4835"/>
    <w:rsid w:val="00CB22CD"/>
    <w:rsid w:val="00CC3414"/>
    <w:rsid w:val="00CD37B9"/>
    <w:rsid w:val="00CD7A14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D6285"/>
    <w:rsid w:val="00EE066F"/>
    <w:rsid w:val="00EE4CA9"/>
    <w:rsid w:val="00EF53C3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2FB0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2015-04-09T17:51:00Z</dcterms:created>
  <dcterms:modified xsi:type="dcterms:W3CDTF">2015-04-09T17:51:00Z</dcterms:modified>
</cp:coreProperties>
</file>