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C66" w:rsidRPr="00592F9C" w:rsidRDefault="00564C66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ул.Кузнецкого, д.3</w:t>
      </w:r>
    </w:p>
    <w:p w:rsidR="00564C66" w:rsidRPr="00921FEF" w:rsidRDefault="00564C66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564C66" w:rsidRDefault="00564C66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26.09.2014 б/н.</w:t>
      </w:r>
    </w:p>
    <w:sectPr w:rsidR="00564C66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595C"/>
    <w:rsid w:val="004D7216"/>
    <w:rsid w:val="00505A93"/>
    <w:rsid w:val="00520216"/>
    <w:rsid w:val="005203F8"/>
    <w:rsid w:val="005212BB"/>
    <w:rsid w:val="00535E60"/>
    <w:rsid w:val="00564C66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4F50"/>
    <w:rsid w:val="006C5333"/>
    <w:rsid w:val="006E7241"/>
    <w:rsid w:val="006F3F6D"/>
    <w:rsid w:val="00715D11"/>
    <w:rsid w:val="0073140F"/>
    <w:rsid w:val="00747748"/>
    <w:rsid w:val="007554FD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268D7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165F8"/>
    <w:rsid w:val="00A2284E"/>
    <w:rsid w:val="00A32803"/>
    <w:rsid w:val="00A458DC"/>
    <w:rsid w:val="00A5589A"/>
    <w:rsid w:val="00A77C2E"/>
    <w:rsid w:val="00A91DF0"/>
    <w:rsid w:val="00A93558"/>
    <w:rsid w:val="00A979E6"/>
    <w:rsid w:val="00AB30EB"/>
    <w:rsid w:val="00AB3B67"/>
    <w:rsid w:val="00AE5275"/>
    <w:rsid w:val="00AF7926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142DE"/>
    <w:rsid w:val="00C40AC1"/>
    <w:rsid w:val="00C42B38"/>
    <w:rsid w:val="00C57E0C"/>
    <w:rsid w:val="00CA4835"/>
    <w:rsid w:val="00CB22CD"/>
    <w:rsid w:val="00CC3414"/>
    <w:rsid w:val="00CD37B9"/>
    <w:rsid w:val="00CD7A14"/>
    <w:rsid w:val="00CF2FA3"/>
    <w:rsid w:val="00D04212"/>
    <w:rsid w:val="00D15277"/>
    <w:rsid w:val="00D36927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07109"/>
    <w:rsid w:val="00E14585"/>
    <w:rsid w:val="00E4153F"/>
    <w:rsid w:val="00E500E0"/>
    <w:rsid w:val="00E63135"/>
    <w:rsid w:val="00E716F0"/>
    <w:rsid w:val="00E75CB9"/>
    <w:rsid w:val="00E8685B"/>
    <w:rsid w:val="00EA19CE"/>
    <w:rsid w:val="00EA7975"/>
    <w:rsid w:val="00EB6A81"/>
    <w:rsid w:val="00EC08BF"/>
    <w:rsid w:val="00ED6285"/>
    <w:rsid w:val="00EE066F"/>
    <w:rsid w:val="00EE4CA9"/>
    <w:rsid w:val="00EF53C3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B6942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78</Words>
  <Characters>448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2</cp:revision>
  <dcterms:created xsi:type="dcterms:W3CDTF">2015-04-09T17:52:00Z</dcterms:created>
  <dcterms:modified xsi:type="dcterms:W3CDTF">2015-04-09T17:52:00Z</dcterms:modified>
</cp:coreProperties>
</file>