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71" w:rsidRPr="00592F9C" w:rsidRDefault="00B52871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ул.Пархоменко, д.33</w:t>
      </w:r>
    </w:p>
    <w:p w:rsidR="00B52871" w:rsidRPr="00921FEF" w:rsidRDefault="00B52871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B52871" w:rsidRDefault="00B52871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19.04.2014 б/н.</w:t>
      </w:r>
    </w:p>
    <w:sectPr w:rsidR="00B52871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454C"/>
    <w:rsid w:val="00137A38"/>
    <w:rsid w:val="00147B91"/>
    <w:rsid w:val="00156E6D"/>
    <w:rsid w:val="00181580"/>
    <w:rsid w:val="001823F9"/>
    <w:rsid w:val="001A22EC"/>
    <w:rsid w:val="001C3C73"/>
    <w:rsid w:val="001D4AA0"/>
    <w:rsid w:val="001D7EC1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A5F31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63CB8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00BB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2871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41E23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35DEE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2015-04-09T18:01:00Z</dcterms:created>
  <dcterms:modified xsi:type="dcterms:W3CDTF">2015-04-09T18:01:00Z</dcterms:modified>
</cp:coreProperties>
</file>