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644" w:rsidRPr="00592F9C" w:rsidRDefault="007B5644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ул.Первомайская, д.70</w:t>
      </w:r>
    </w:p>
    <w:p w:rsidR="007B5644" w:rsidRPr="00921FEF" w:rsidRDefault="007B5644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7B5644" w:rsidRDefault="007B5644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20.04.2014 б/н.</w:t>
      </w:r>
    </w:p>
    <w:sectPr w:rsidR="007B5644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454C"/>
    <w:rsid w:val="00137A38"/>
    <w:rsid w:val="00147B91"/>
    <w:rsid w:val="00156E6D"/>
    <w:rsid w:val="00181580"/>
    <w:rsid w:val="001823F9"/>
    <w:rsid w:val="001A22EC"/>
    <w:rsid w:val="001C3C73"/>
    <w:rsid w:val="001D4AA0"/>
    <w:rsid w:val="001D7EC1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A5F31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63CB8"/>
    <w:rsid w:val="00772615"/>
    <w:rsid w:val="00785899"/>
    <w:rsid w:val="00786FA1"/>
    <w:rsid w:val="00795B2E"/>
    <w:rsid w:val="007A788E"/>
    <w:rsid w:val="007B5644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00BB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47A05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41E23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23712"/>
    <w:rsid w:val="00E35DEE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2015-04-09T18:02:00Z</dcterms:created>
  <dcterms:modified xsi:type="dcterms:W3CDTF">2015-04-09T18:02:00Z</dcterms:modified>
</cp:coreProperties>
</file>