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D" w:rsidRPr="00592F9C" w:rsidRDefault="002E728D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ул.Сенная, д.1</w:t>
      </w:r>
    </w:p>
    <w:p w:rsidR="002E728D" w:rsidRPr="00921FEF" w:rsidRDefault="002E728D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2E728D" w:rsidRDefault="002E728D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05.04.2014 б/н.</w:t>
      </w:r>
    </w:p>
    <w:sectPr w:rsidR="002E728D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454C"/>
    <w:rsid w:val="00137A38"/>
    <w:rsid w:val="00147B91"/>
    <w:rsid w:val="00156E6D"/>
    <w:rsid w:val="00181580"/>
    <w:rsid w:val="001823F9"/>
    <w:rsid w:val="001A22EC"/>
    <w:rsid w:val="001C3C73"/>
    <w:rsid w:val="001D4AA0"/>
    <w:rsid w:val="001D7EC1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2E728D"/>
    <w:rsid w:val="0032694E"/>
    <w:rsid w:val="00336374"/>
    <w:rsid w:val="003541C1"/>
    <w:rsid w:val="00357350"/>
    <w:rsid w:val="0038659B"/>
    <w:rsid w:val="003A5F31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4F50"/>
    <w:rsid w:val="006C5333"/>
    <w:rsid w:val="006E7241"/>
    <w:rsid w:val="006F3F6D"/>
    <w:rsid w:val="00715D11"/>
    <w:rsid w:val="0073140F"/>
    <w:rsid w:val="00747748"/>
    <w:rsid w:val="007554FD"/>
    <w:rsid w:val="00763CB8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268D7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00BB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47A05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142DE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41E23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07109"/>
    <w:rsid w:val="00E14585"/>
    <w:rsid w:val="00E23712"/>
    <w:rsid w:val="00E31776"/>
    <w:rsid w:val="00E35DEE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77</Words>
  <Characters>445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2015-04-09T18:03:00Z</dcterms:created>
  <dcterms:modified xsi:type="dcterms:W3CDTF">2015-04-09T18:03:00Z</dcterms:modified>
</cp:coreProperties>
</file>