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659" w:rsidRPr="00592F9C" w:rsidRDefault="00E70659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д.68</w:t>
      </w:r>
    </w:p>
    <w:p w:rsidR="00E70659" w:rsidRDefault="00E70659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E70659" w:rsidRPr="00B15B70" w:rsidTr="00D6593C">
        <w:tc>
          <w:tcPr>
            <w:tcW w:w="513" w:type="dxa"/>
          </w:tcPr>
          <w:p w:rsidR="00E70659" w:rsidRPr="00B15B70" w:rsidRDefault="00E70659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E70659" w:rsidRPr="00B15B70" w:rsidRDefault="00E70659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E70659" w:rsidRPr="00B15B70" w:rsidRDefault="00E70659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E70659" w:rsidRPr="00B15B70" w:rsidTr="00AA5F1E">
        <w:trPr>
          <w:trHeight w:val="982"/>
        </w:trPr>
        <w:tc>
          <w:tcPr>
            <w:tcW w:w="513" w:type="dxa"/>
          </w:tcPr>
          <w:p w:rsidR="00E70659" w:rsidRPr="00B15B70" w:rsidRDefault="00E70659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E70659" w:rsidRPr="00B15B70" w:rsidRDefault="00E70659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02.04</w:t>
            </w:r>
            <w:r w:rsidRPr="00B15B70">
              <w:t>.2014</w:t>
            </w:r>
          </w:p>
        </w:tc>
        <w:tc>
          <w:tcPr>
            <w:tcW w:w="7842" w:type="dxa"/>
          </w:tcPr>
          <w:p w:rsidR="00E70659" w:rsidRPr="00B15B70" w:rsidRDefault="00E70659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E70659" w:rsidRDefault="00E70659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1 и 4 подъезда, ремонт крыльца 4 подъезда, смена почтовых ящиков 4 подъезда</w:t>
            </w:r>
            <w:r w:rsidRPr="00B15B70">
              <w:t>)</w:t>
            </w:r>
            <w:r>
              <w:t>.</w:t>
            </w:r>
          </w:p>
          <w:p w:rsidR="00E70659" w:rsidRDefault="00E70659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B15B70">
              <w:t>8,82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E70659" w:rsidRPr="00AA5F1E" w:rsidRDefault="00E70659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Предоставление в пользование чердачного помещения ООО «Комтехцентр».</w:t>
            </w:r>
          </w:p>
        </w:tc>
      </w:tr>
    </w:tbl>
    <w:p w:rsidR="00E70659" w:rsidRPr="00AA5F1E" w:rsidRDefault="00E70659" w:rsidP="00AA5F1E">
      <w:pPr>
        <w:pStyle w:val="TimesNewRoman01"/>
      </w:pPr>
    </w:p>
    <w:sectPr w:rsidR="00E70659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7DC5"/>
    <w:rsid w:val="00DF1BA9"/>
    <w:rsid w:val="00E14585"/>
    <w:rsid w:val="00E4153F"/>
    <w:rsid w:val="00E500E0"/>
    <w:rsid w:val="00E70659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70</Words>
  <Characters>405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4</cp:revision>
  <dcterms:created xsi:type="dcterms:W3CDTF">2015-04-10T09:24:00Z</dcterms:created>
  <dcterms:modified xsi:type="dcterms:W3CDTF">2015-04-10T09:39:00Z</dcterms:modified>
</cp:coreProperties>
</file>