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1A" w:rsidRPr="00592F9C" w:rsidRDefault="00A6181A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д.75</w:t>
      </w:r>
    </w:p>
    <w:p w:rsidR="00A6181A" w:rsidRDefault="00A6181A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A6181A" w:rsidRPr="00B15B70" w:rsidTr="00D6593C">
        <w:tc>
          <w:tcPr>
            <w:tcW w:w="513" w:type="dxa"/>
          </w:tcPr>
          <w:p w:rsidR="00A6181A" w:rsidRPr="00B15B70" w:rsidRDefault="00A6181A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A6181A" w:rsidRPr="00B15B70" w:rsidRDefault="00A6181A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A6181A" w:rsidRPr="00B15B70" w:rsidRDefault="00A6181A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A6181A" w:rsidRPr="00B15B70" w:rsidTr="00AA5F1E">
        <w:trPr>
          <w:trHeight w:val="982"/>
        </w:trPr>
        <w:tc>
          <w:tcPr>
            <w:tcW w:w="513" w:type="dxa"/>
          </w:tcPr>
          <w:p w:rsidR="00A6181A" w:rsidRPr="00B15B70" w:rsidRDefault="00A6181A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A6181A" w:rsidRPr="00B15B70" w:rsidRDefault="00A6181A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20.11</w:t>
            </w:r>
            <w:r w:rsidRPr="00B15B70">
              <w:t>.2014</w:t>
            </w:r>
          </w:p>
        </w:tc>
        <w:tc>
          <w:tcPr>
            <w:tcW w:w="7842" w:type="dxa"/>
          </w:tcPr>
          <w:p w:rsidR="00A6181A" w:rsidRPr="00B15B70" w:rsidRDefault="00A6181A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A6181A" w:rsidRDefault="00A6181A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(завоз земли в газоны, устройство водосточных желобов, оборудование стоянки для автотранспорта</w:t>
            </w:r>
            <w:r w:rsidRPr="00B15B70">
              <w:t>)</w:t>
            </w:r>
            <w:r>
              <w:t>.</w:t>
            </w:r>
          </w:p>
          <w:p w:rsidR="00A6181A" w:rsidRDefault="00A6181A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A66974">
              <w:t>8</w:t>
            </w:r>
            <w:r w:rsidRPr="00B15B70">
              <w:t>,</w:t>
            </w:r>
            <w:r w:rsidRPr="00A66974"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A6181A" w:rsidRDefault="00A6181A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A6181A" w:rsidRPr="00AA5F1E" w:rsidRDefault="00A6181A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A6181A" w:rsidRPr="00AA5F1E" w:rsidRDefault="00A6181A" w:rsidP="00AA5F1E">
      <w:pPr>
        <w:pStyle w:val="TimesNewRoman01"/>
      </w:pPr>
    </w:p>
    <w:sectPr w:rsidR="00A6181A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5214"/>
    <w:rsid w:val="00087314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63ED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6181A"/>
    <w:rsid w:val="00A66974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75</Words>
  <Characters>430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4</cp:revision>
  <dcterms:created xsi:type="dcterms:W3CDTF">2015-04-10T09:39:00Z</dcterms:created>
  <dcterms:modified xsi:type="dcterms:W3CDTF">2015-04-10T10:36:00Z</dcterms:modified>
</cp:coreProperties>
</file>