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5D1" w:rsidRPr="00592F9C" w:rsidRDefault="00D715D1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381CC5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л.Карла Маркса, д.26</w:t>
      </w:r>
    </w:p>
    <w:p w:rsidR="00D715D1" w:rsidRDefault="00D715D1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3"/>
        <w:gridCol w:w="1215"/>
        <w:gridCol w:w="7842"/>
      </w:tblGrid>
      <w:tr w:rsidR="00D715D1" w:rsidRPr="00B15B70" w:rsidTr="00D6593C">
        <w:tc>
          <w:tcPr>
            <w:tcW w:w="513" w:type="dxa"/>
          </w:tcPr>
          <w:p w:rsidR="00D715D1" w:rsidRPr="00B15B70" w:rsidRDefault="00D715D1" w:rsidP="00D6593C">
            <w:pPr>
              <w:pStyle w:val="TimesNewRoman01"/>
              <w:jc w:val="center"/>
            </w:pPr>
            <w:r w:rsidRPr="00B15B70">
              <w:t>№ п/п</w:t>
            </w:r>
          </w:p>
        </w:tc>
        <w:tc>
          <w:tcPr>
            <w:tcW w:w="1215" w:type="dxa"/>
          </w:tcPr>
          <w:p w:rsidR="00D715D1" w:rsidRPr="00B15B70" w:rsidRDefault="00D715D1" w:rsidP="00D6593C">
            <w:pPr>
              <w:pStyle w:val="TimesNewRoman01"/>
              <w:jc w:val="center"/>
            </w:pPr>
            <w:r w:rsidRPr="00B15B70">
              <w:t>Реквизиты протокола</w:t>
            </w:r>
          </w:p>
        </w:tc>
        <w:tc>
          <w:tcPr>
            <w:tcW w:w="7842" w:type="dxa"/>
          </w:tcPr>
          <w:p w:rsidR="00D715D1" w:rsidRPr="00B15B70" w:rsidRDefault="00D715D1" w:rsidP="00D6593C">
            <w:pPr>
              <w:pStyle w:val="TimesNewRoman01"/>
              <w:jc w:val="center"/>
            </w:pPr>
            <w:r w:rsidRPr="00B15B70">
              <w:t>Принятые решения</w:t>
            </w:r>
          </w:p>
        </w:tc>
      </w:tr>
      <w:tr w:rsidR="00D715D1" w:rsidRPr="00B15B70" w:rsidTr="00AA5F1E">
        <w:trPr>
          <w:trHeight w:val="982"/>
        </w:trPr>
        <w:tc>
          <w:tcPr>
            <w:tcW w:w="513" w:type="dxa"/>
          </w:tcPr>
          <w:p w:rsidR="00D715D1" w:rsidRPr="00B15B70" w:rsidRDefault="00D715D1" w:rsidP="00D6593C">
            <w:pPr>
              <w:pStyle w:val="TimesNewRoman01"/>
              <w:jc w:val="center"/>
            </w:pPr>
            <w:r w:rsidRPr="00B15B70">
              <w:t>1</w:t>
            </w:r>
          </w:p>
        </w:tc>
        <w:tc>
          <w:tcPr>
            <w:tcW w:w="1215" w:type="dxa"/>
          </w:tcPr>
          <w:p w:rsidR="00D715D1" w:rsidRPr="00B15B70" w:rsidRDefault="00D715D1" w:rsidP="00D6593C">
            <w:pPr>
              <w:pStyle w:val="TimesNewRoman01"/>
              <w:jc w:val="center"/>
            </w:pPr>
            <w:r w:rsidRPr="00B15B70">
              <w:t xml:space="preserve">б/н от </w:t>
            </w:r>
            <w:r>
              <w:t>30.06</w:t>
            </w:r>
            <w:r w:rsidRPr="00B15B70">
              <w:t>.2014</w:t>
            </w:r>
          </w:p>
        </w:tc>
        <w:tc>
          <w:tcPr>
            <w:tcW w:w="7842" w:type="dxa"/>
          </w:tcPr>
          <w:p w:rsidR="00D715D1" w:rsidRPr="00B15B70" w:rsidRDefault="00D715D1" w:rsidP="00597DC7">
            <w:pPr>
              <w:pStyle w:val="TimesNewRoman01"/>
            </w:pPr>
            <w:r w:rsidRPr="00B15B70">
              <w:t>Выбор в качестве управляющей организации ООО «Стандарт».</w:t>
            </w:r>
          </w:p>
          <w:p w:rsidR="00D715D1" w:rsidRDefault="00D715D1" w:rsidP="00597DC7">
            <w:pPr>
              <w:pStyle w:val="TimesNewRoman01"/>
            </w:pPr>
            <w:r>
              <w:t>Утверждение плана</w:t>
            </w:r>
            <w:r w:rsidRPr="00B15B70">
              <w:t xml:space="preserve"> работ по ремонту дома</w:t>
            </w:r>
            <w:r>
              <w:t xml:space="preserve"> (ремонт трубопроводов холодного водоснабжения и центрального отопления в подвале 2 подъезда, ремонт фановых труб канализации на чердаке</w:t>
            </w:r>
            <w:r w:rsidRPr="00B15B70">
              <w:t>)</w:t>
            </w:r>
            <w:r>
              <w:t>.</w:t>
            </w:r>
          </w:p>
          <w:p w:rsidR="00D715D1" w:rsidRDefault="00D715D1" w:rsidP="00597DC7">
            <w:pPr>
              <w:pStyle w:val="TimesNewRoman01"/>
            </w:pPr>
            <w:r>
              <w:t>У</w:t>
            </w:r>
            <w:r w:rsidRPr="00B15B70">
              <w:t>твержден</w:t>
            </w:r>
            <w:r>
              <w:t>ие</w:t>
            </w:r>
            <w:r w:rsidRPr="00B15B70">
              <w:t xml:space="preserve"> тариф</w:t>
            </w:r>
            <w:r>
              <w:t>а</w:t>
            </w:r>
            <w:r w:rsidRPr="00B15B70">
              <w:t xml:space="preserve"> </w:t>
            </w:r>
            <w:r>
              <w:t>на содержание и текущий ремонт 8</w:t>
            </w:r>
            <w:r w:rsidRPr="00B15B70">
              <w:t>,</w:t>
            </w:r>
            <w:r>
              <w:t>82</w:t>
            </w:r>
            <w:r w:rsidRPr="00B15B70">
              <w:t xml:space="preserve"> руб</w:t>
            </w:r>
            <w:r>
              <w:t>./м</w:t>
            </w:r>
            <w:r w:rsidRPr="00D6593C">
              <w:rPr>
                <w:vertAlign w:val="superscript"/>
              </w:rPr>
              <w:t>2</w:t>
            </w:r>
            <w:r>
              <w:t>.</w:t>
            </w:r>
          </w:p>
          <w:p w:rsidR="00D715D1" w:rsidRDefault="00D715D1" w:rsidP="00597DC7">
            <w:pPr>
              <w:pStyle w:val="TimesNewRoman01"/>
            </w:pPr>
            <w:r>
              <w:t>Предоставление в пользование чердачного помещения ООО «Комтехцентр».</w:t>
            </w:r>
          </w:p>
          <w:p w:rsidR="00D715D1" w:rsidRPr="00AA5F1E" w:rsidRDefault="00D715D1" w:rsidP="00597DC7">
            <w:pPr>
              <w:pStyle w:val="TimesNewRoman01"/>
              <w:rPr>
                <w:rStyle w:val="FontStyle12"/>
                <w:rFonts w:ascii="Times New Roman" w:hAnsi="Times New Roman"/>
                <w:sz w:val="22"/>
              </w:rPr>
            </w:pPr>
            <w:r>
              <w:t>Выбор совета дома.</w:t>
            </w:r>
          </w:p>
        </w:tc>
      </w:tr>
    </w:tbl>
    <w:p w:rsidR="00D715D1" w:rsidRPr="00AA5F1E" w:rsidRDefault="00D715D1" w:rsidP="00AA5F1E">
      <w:pPr>
        <w:pStyle w:val="TimesNewRoman01"/>
      </w:pPr>
    </w:p>
    <w:sectPr w:rsidR="00D715D1" w:rsidRPr="00AA5F1E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0E3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2F0844"/>
    <w:rsid w:val="0032694E"/>
    <w:rsid w:val="00336374"/>
    <w:rsid w:val="003541C1"/>
    <w:rsid w:val="00357350"/>
    <w:rsid w:val="00381CC5"/>
    <w:rsid w:val="0038659B"/>
    <w:rsid w:val="003C4AF5"/>
    <w:rsid w:val="003D0BEB"/>
    <w:rsid w:val="003D2F54"/>
    <w:rsid w:val="003E287E"/>
    <w:rsid w:val="003E2F90"/>
    <w:rsid w:val="00406A4F"/>
    <w:rsid w:val="00426BB6"/>
    <w:rsid w:val="0045417E"/>
    <w:rsid w:val="004628A3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0DB2"/>
    <w:rsid w:val="00592F9C"/>
    <w:rsid w:val="00597DC7"/>
    <w:rsid w:val="00597E8A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1694C"/>
    <w:rsid w:val="00747748"/>
    <w:rsid w:val="007554FD"/>
    <w:rsid w:val="00772615"/>
    <w:rsid w:val="00785899"/>
    <w:rsid w:val="00786FA1"/>
    <w:rsid w:val="00795B2E"/>
    <w:rsid w:val="007A3929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57DBB"/>
    <w:rsid w:val="00A77C2E"/>
    <w:rsid w:val="00A91DF0"/>
    <w:rsid w:val="00A93558"/>
    <w:rsid w:val="00AA5F1E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0698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0504E"/>
    <w:rsid w:val="00D15277"/>
    <w:rsid w:val="00D17708"/>
    <w:rsid w:val="00D51740"/>
    <w:rsid w:val="00D5487F"/>
    <w:rsid w:val="00D6593C"/>
    <w:rsid w:val="00D715D1"/>
    <w:rsid w:val="00D83C64"/>
    <w:rsid w:val="00D932E9"/>
    <w:rsid w:val="00D94774"/>
    <w:rsid w:val="00DA7FC0"/>
    <w:rsid w:val="00DB6366"/>
    <w:rsid w:val="00DB6E23"/>
    <w:rsid w:val="00DD29A8"/>
    <w:rsid w:val="00DD3BEE"/>
    <w:rsid w:val="00DE056A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D5E7B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82</Words>
  <Characters>468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2015-04-10T09:58:00Z</dcterms:created>
  <dcterms:modified xsi:type="dcterms:W3CDTF">2015-04-10T10:01:00Z</dcterms:modified>
</cp:coreProperties>
</file>