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CF9" w:rsidRPr="00592F9C" w:rsidRDefault="00841CF9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л.Краснознаменная, д.43</w:t>
      </w:r>
    </w:p>
    <w:p w:rsidR="00841CF9" w:rsidRDefault="00841CF9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841CF9" w:rsidRPr="00B15B70" w:rsidTr="00D6593C">
        <w:tc>
          <w:tcPr>
            <w:tcW w:w="513" w:type="dxa"/>
          </w:tcPr>
          <w:p w:rsidR="00841CF9" w:rsidRPr="00B15B70" w:rsidRDefault="00841CF9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841CF9" w:rsidRPr="00B15B70" w:rsidRDefault="00841CF9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841CF9" w:rsidRPr="00B15B70" w:rsidRDefault="00841CF9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841CF9" w:rsidRPr="00B15B70" w:rsidTr="00AA5F1E">
        <w:trPr>
          <w:trHeight w:val="982"/>
        </w:trPr>
        <w:tc>
          <w:tcPr>
            <w:tcW w:w="513" w:type="dxa"/>
          </w:tcPr>
          <w:p w:rsidR="00841CF9" w:rsidRPr="00B15B70" w:rsidRDefault="00841CF9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841CF9" w:rsidRPr="00B15B70" w:rsidRDefault="00841CF9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10.04</w:t>
            </w:r>
            <w:r w:rsidRPr="00B15B70">
              <w:t>.2014</w:t>
            </w:r>
          </w:p>
        </w:tc>
        <w:tc>
          <w:tcPr>
            <w:tcW w:w="7842" w:type="dxa"/>
          </w:tcPr>
          <w:p w:rsidR="00841CF9" w:rsidRPr="00B15B70" w:rsidRDefault="00841CF9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841CF9" w:rsidRDefault="00841CF9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>.</w:t>
            </w:r>
          </w:p>
          <w:p w:rsidR="00841CF9" w:rsidRDefault="00841CF9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>на содержание и текущий ремонт 8</w:t>
            </w:r>
            <w:r w:rsidRPr="00B15B70">
              <w:t>,</w:t>
            </w:r>
            <w:r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841CF9" w:rsidRDefault="00841CF9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841CF9" w:rsidRPr="00AA5F1E" w:rsidRDefault="00841CF9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841CF9" w:rsidRPr="00AA5F1E" w:rsidRDefault="00841CF9" w:rsidP="00AA5F1E">
      <w:pPr>
        <w:pStyle w:val="TimesNewRoman01"/>
      </w:pPr>
    </w:p>
    <w:sectPr w:rsidR="00841CF9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261E3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94B9E"/>
    <w:rsid w:val="002D7D83"/>
    <w:rsid w:val="002E297B"/>
    <w:rsid w:val="002F0844"/>
    <w:rsid w:val="0032694E"/>
    <w:rsid w:val="00336374"/>
    <w:rsid w:val="00344F55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5417E"/>
    <w:rsid w:val="004628A3"/>
    <w:rsid w:val="00463AAA"/>
    <w:rsid w:val="00464908"/>
    <w:rsid w:val="00467ED7"/>
    <w:rsid w:val="00471359"/>
    <w:rsid w:val="0047267E"/>
    <w:rsid w:val="00474D18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0DB2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1CF9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04BB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645A0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408F3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056A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39EA"/>
    <w:rsid w:val="00F063D5"/>
    <w:rsid w:val="00F10DEA"/>
    <w:rsid w:val="00F4407B"/>
    <w:rsid w:val="00F44245"/>
    <w:rsid w:val="00F45131"/>
    <w:rsid w:val="00F51C8D"/>
    <w:rsid w:val="00F634A0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62</Words>
  <Characters>354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4</cp:revision>
  <dcterms:created xsi:type="dcterms:W3CDTF">2015-04-10T10:06:00Z</dcterms:created>
  <dcterms:modified xsi:type="dcterms:W3CDTF">2015-04-10T10:08:00Z</dcterms:modified>
</cp:coreProperties>
</file>