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504" w:rsidRPr="00592F9C" w:rsidRDefault="00CC0504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л.Крымская, д.29</w:t>
      </w:r>
    </w:p>
    <w:p w:rsidR="00CC0504" w:rsidRDefault="00CC0504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CC0504" w:rsidRPr="00B15B70" w:rsidTr="00D6593C">
        <w:tc>
          <w:tcPr>
            <w:tcW w:w="513" w:type="dxa"/>
          </w:tcPr>
          <w:p w:rsidR="00CC0504" w:rsidRPr="00B15B70" w:rsidRDefault="00CC0504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CC0504" w:rsidRPr="00B15B70" w:rsidRDefault="00CC0504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CC0504" w:rsidRPr="00B15B70" w:rsidRDefault="00CC0504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CC0504" w:rsidRPr="00B15B70" w:rsidTr="00AA5F1E">
        <w:trPr>
          <w:trHeight w:val="982"/>
        </w:trPr>
        <w:tc>
          <w:tcPr>
            <w:tcW w:w="513" w:type="dxa"/>
          </w:tcPr>
          <w:p w:rsidR="00CC0504" w:rsidRPr="00B15B70" w:rsidRDefault="00CC0504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CC0504" w:rsidRPr="00B15B70" w:rsidRDefault="00CC0504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21.06</w:t>
            </w:r>
            <w:r w:rsidRPr="00B15B70">
              <w:t>.2014</w:t>
            </w:r>
          </w:p>
        </w:tc>
        <w:tc>
          <w:tcPr>
            <w:tcW w:w="7842" w:type="dxa"/>
          </w:tcPr>
          <w:p w:rsidR="00CC0504" w:rsidRPr="00B15B70" w:rsidRDefault="00CC0504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CC0504" w:rsidRDefault="00CC0504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>.</w:t>
            </w:r>
          </w:p>
          <w:p w:rsidR="00CC0504" w:rsidRDefault="00CC0504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>на содержание и текущий ремонт 8</w:t>
            </w:r>
            <w:r w:rsidRPr="00B15B70">
              <w:t>,</w:t>
            </w:r>
            <w:r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CC0504" w:rsidRDefault="00CC0504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CC0504" w:rsidRPr="00AA5F1E" w:rsidRDefault="00CC0504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CC0504" w:rsidRPr="00AA5F1E" w:rsidRDefault="00CC0504" w:rsidP="00AA5F1E">
      <w:pPr>
        <w:pStyle w:val="TimesNewRoman01"/>
      </w:pPr>
    </w:p>
    <w:sectPr w:rsidR="00CC0504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261E3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94B9E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C4AF5"/>
    <w:rsid w:val="003D0BEB"/>
    <w:rsid w:val="003D2F54"/>
    <w:rsid w:val="003E287E"/>
    <w:rsid w:val="003E2F90"/>
    <w:rsid w:val="00406A4F"/>
    <w:rsid w:val="00426BB6"/>
    <w:rsid w:val="0045417E"/>
    <w:rsid w:val="004628A3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0DB2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0504"/>
    <w:rsid w:val="00CC3414"/>
    <w:rsid w:val="00CD37B9"/>
    <w:rsid w:val="00CF2FA3"/>
    <w:rsid w:val="00D04212"/>
    <w:rsid w:val="00D0504E"/>
    <w:rsid w:val="00D15277"/>
    <w:rsid w:val="00D17708"/>
    <w:rsid w:val="00D408F3"/>
    <w:rsid w:val="00D51740"/>
    <w:rsid w:val="00D5487F"/>
    <w:rsid w:val="00D6593C"/>
    <w:rsid w:val="00D83C64"/>
    <w:rsid w:val="00D932E9"/>
    <w:rsid w:val="00D94774"/>
    <w:rsid w:val="00DA7FC0"/>
    <w:rsid w:val="00DB6366"/>
    <w:rsid w:val="00DB6E23"/>
    <w:rsid w:val="00DD29A8"/>
    <w:rsid w:val="00DD3BEE"/>
    <w:rsid w:val="00DE056A"/>
    <w:rsid w:val="00DE7DC5"/>
    <w:rsid w:val="00DF1BA9"/>
    <w:rsid w:val="00E14585"/>
    <w:rsid w:val="00E16DCA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39EA"/>
    <w:rsid w:val="00F063D5"/>
    <w:rsid w:val="00F10DEA"/>
    <w:rsid w:val="00F4407B"/>
    <w:rsid w:val="00F44245"/>
    <w:rsid w:val="00F45131"/>
    <w:rsid w:val="00F51C8D"/>
    <w:rsid w:val="00F634A0"/>
    <w:rsid w:val="00F7365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61</Words>
  <Characters>348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2015-04-10T10:08:00Z</dcterms:created>
  <dcterms:modified xsi:type="dcterms:W3CDTF">2015-04-10T10:09:00Z</dcterms:modified>
</cp:coreProperties>
</file>