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FEF" w:rsidRPr="00592F9C" w:rsidRDefault="00C12FE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л.Кузнецкого, д.3</w:t>
      </w:r>
    </w:p>
    <w:p w:rsidR="00C12FEF" w:rsidRDefault="00C12FE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C12FEF" w:rsidRPr="00B15B70" w:rsidTr="00D6593C">
        <w:tc>
          <w:tcPr>
            <w:tcW w:w="513" w:type="dxa"/>
          </w:tcPr>
          <w:p w:rsidR="00C12FEF" w:rsidRPr="00B15B70" w:rsidRDefault="00C12FEF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C12FEF" w:rsidRPr="00B15B70" w:rsidRDefault="00C12FEF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C12FEF" w:rsidRPr="00B15B70" w:rsidRDefault="00C12FEF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C12FEF" w:rsidRPr="00B15B70" w:rsidTr="00AA5F1E">
        <w:trPr>
          <w:trHeight w:val="982"/>
        </w:trPr>
        <w:tc>
          <w:tcPr>
            <w:tcW w:w="513" w:type="dxa"/>
          </w:tcPr>
          <w:p w:rsidR="00C12FEF" w:rsidRPr="00B15B70" w:rsidRDefault="00C12FEF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C12FEF" w:rsidRPr="00B15B70" w:rsidRDefault="00C12FEF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26.09</w:t>
            </w:r>
            <w:r w:rsidRPr="00B15B70">
              <w:t>.2014</w:t>
            </w:r>
          </w:p>
        </w:tc>
        <w:tc>
          <w:tcPr>
            <w:tcW w:w="7842" w:type="dxa"/>
          </w:tcPr>
          <w:p w:rsidR="00C12FEF" w:rsidRPr="00B15B70" w:rsidRDefault="00C12FEF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C12FEF" w:rsidRDefault="00C12FEF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трубопровода канализации в подвале 3 подъезда, ремонт крылец входных групп, ремонт 2 подъезда).</w:t>
            </w:r>
          </w:p>
          <w:p w:rsidR="00C12FEF" w:rsidRDefault="00C12FEF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C12FEF" w:rsidRPr="00AA5F1E" w:rsidRDefault="00C12FEF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Предоставление в пользование чердачного помещения ООО «Комтехцентр».</w:t>
            </w:r>
          </w:p>
        </w:tc>
      </w:tr>
    </w:tbl>
    <w:p w:rsidR="00C12FEF" w:rsidRPr="00AA5F1E" w:rsidRDefault="00C12FEF" w:rsidP="00AA5F1E">
      <w:pPr>
        <w:pStyle w:val="TimesNewRoman01"/>
      </w:pPr>
    </w:p>
    <w:sectPr w:rsidR="00C12FEF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61E3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67879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94B9E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12FEF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408F3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16DCA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39EA"/>
    <w:rsid w:val="00F063D5"/>
    <w:rsid w:val="00F10DEA"/>
    <w:rsid w:val="00F4407B"/>
    <w:rsid w:val="00F44245"/>
    <w:rsid w:val="00F45131"/>
    <w:rsid w:val="00F51C8D"/>
    <w:rsid w:val="00F634A0"/>
    <w:rsid w:val="00F7365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73</Words>
  <Characters>421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2015-04-10T10:09:00Z</dcterms:created>
  <dcterms:modified xsi:type="dcterms:W3CDTF">2015-04-10T10:11:00Z</dcterms:modified>
</cp:coreProperties>
</file>