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AC" w:rsidRPr="00592F9C" w:rsidRDefault="000244AC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тракт Липовый, д.19</w:t>
      </w:r>
    </w:p>
    <w:p w:rsidR="000244AC" w:rsidRDefault="000244AC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0244AC" w:rsidRPr="00B15B70" w:rsidTr="00D6593C">
        <w:tc>
          <w:tcPr>
            <w:tcW w:w="513" w:type="dxa"/>
          </w:tcPr>
          <w:p w:rsidR="000244AC" w:rsidRPr="00B15B70" w:rsidRDefault="000244AC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0244AC" w:rsidRPr="00B15B70" w:rsidRDefault="000244AC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0244AC" w:rsidRPr="00B15B70" w:rsidRDefault="000244AC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0244AC" w:rsidRPr="00B15B70" w:rsidTr="00AA5F1E">
        <w:trPr>
          <w:trHeight w:val="982"/>
        </w:trPr>
        <w:tc>
          <w:tcPr>
            <w:tcW w:w="513" w:type="dxa"/>
          </w:tcPr>
          <w:p w:rsidR="000244AC" w:rsidRPr="00B15B70" w:rsidRDefault="000244AC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0244AC" w:rsidRPr="00B15B70" w:rsidRDefault="000244AC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24.03</w:t>
            </w:r>
            <w:r w:rsidRPr="00B15B70">
              <w:t>.2014</w:t>
            </w:r>
          </w:p>
        </w:tc>
        <w:tc>
          <w:tcPr>
            <w:tcW w:w="7842" w:type="dxa"/>
          </w:tcPr>
          <w:p w:rsidR="000244AC" w:rsidRPr="00B15B70" w:rsidRDefault="000244AC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0244AC" w:rsidRDefault="000244AC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(ремонт трубопроводов центрального отопления в подвале 1 подъезда, ремонт трубопроводов горячего водоснабжения и канализации в подвале).</w:t>
            </w:r>
          </w:p>
          <w:p w:rsidR="000244AC" w:rsidRDefault="000244AC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 xml:space="preserve">ие </w:t>
            </w:r>
            <w:r w:rsidRPr="00B15B70">
              <w:t>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9A0BAB">
              <w:t>8</w:t>
            </w:r>
            <w:r w:rsidRPr="00B15B70">
              <w:t>,</w:t>
            </w:r>
            <w:r w:rsidRPr="009A0BAB"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0244AC" w:rsidRDefault="000244AC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0244AC" w:rsidRPr="00AA5F1E" w:rsidRDefault="000244AC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0244AC" w:rsidRPr="00AA5F1E" w:rsidRDefault="000244AC" w:rsidP="00AA5F1E">
      <w:pPr>
        <w:pStyle w:val="TimesNewRoman01"/>
      </w:pPr>
    </w:p>
    <w:sectPr w:rsidR="000244AC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244AC"/>
    <w:rsid w:val="000261E3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67879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94B9E"/>
    <w:rsid w:val="002A2937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C4AF5"/>
    <w:rsid w:val="003D0BEB"/>
    <w:rsid w:val="003D2F54"/>
    <w:rsid w:val="003E287E"/>
    <w:rsid w:val="003E2F90"/>
    <w:rsid w:val="00406A4F"/>
    <w:rsid w:val="00426BB6"/>
    <w:rsid w:val="0045417E"/>
    <w:rsid w:val="004628A3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0DB2"/>
    <w:rsid w:val="00592F9C"/>
    <w:rsid w:val="00597DC7"/>
    <w:rsid w:val="00597E8A"/>
    <w:rsid w:val="005A1F4C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7BE"/>
    <w:rsid w:val="00932EEF"/>
    <w:rsid w:val="0094411E"/>
    <w:rsid w:val="0096099C"/>
    <w:rsid w:val="00994991"/>
    <w:rsid w:val="009A0BAB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74A36"/>
    <w:rsid w:val="00CA4835"/>
    <w:rsid w:val="00CB22CD"/>
    <w:rsid w:val="00CC3414"/>
    <w:rsid w:val="00CD37B9"/>
    <w:rsid w:val="00CD5572"/>
    <w:rsid w:val="00CF2FA3"/>
    <w:rsid w:val="00D04212"/>
    <w:rsid w:val="00D0504E"/>
    <w:rsid w:val="00D15277"/>
    <w:rsid w:val="00D17708"/>
    <w:rsid w:val="00D35DD0"/>
    <w:rsid w:val="00D408F3"/>
    <w:rsid w:val="00D51740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056A"/>
    <w:rsid w:val="00DE7DC5"/>
    <w:rsid w:val="00DF1BA9"/>
    <w:rsid w:val="00E14585"/>
    <w:rsid w:val="00E16DCA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39EA"/>
    <w:rsid w:val="00F063D5"/>
    <w:rsid w:val="00F10DEA"/>
    <w:rsid w:val="00F4407B"/>
    <w:rsid w:val="00F44245"/>
    <w:rsid w:val="00F45131"/>
    <w:rsid w:val="00F51C8D"/>
    <w:rsid w:val="00F634A0"/>
    <w:rsid w:val="00F73655"/>
    <w:rsid w:val="00FA0FC4"/>
    <w:rsid w:val="00FA40CC"/>
    <w:rsid w:val="00FA4E1B"/>
    <w:rsid w:val="00FB00F8"/>
    <w:rsid w:val="00FB687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81</Words>
  <Characters>466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4</cp:revision>
  <dcterms:created xsi:type="dcterms:W3CDTF">2015-04-10T10:17:00Z</dcterms:created>
  <dcterms:modified xsi:type="dcterms:W3CDTF">2015-04-10T10:37:00Z</dcterms:modified>
</cp:coreProperties>
</file>