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C10" w:rsidRPr="00592F9C" w:rsidRDefault="00137C1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л.Пархоменко, д.33</w:t>
      </w:r>
    </w:p>
    <w:p w:rsidR="00137C10" w:rsidRDefault="00137C1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137C10" w:rsidRPr="00B15B70" w:rsidTr="00D6593C">
        <w:tc>
          <w:tcPr>
            <w:tcW w:w="513" w:type="dxa"/>
          </w:tcPr>
          <w:p w:rsidR="00137C10" w:rsidRPr="00B15B70" w:rsidRDefault="00137C10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137C10" w:rsidRPr="00B15B70" w:rsidRDefault="00137C10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137C10" w:rsidRPr="00B15B70" w:rsidRDefault="00137C10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137C10" w:rsidRPr="00B15B70" w:rsidTr="00AA5F1E">
        <w:trPr>
          <w:trHeight w:val="982"/>
        </w:trPr>
        <w:tc>
          <w:tcPr>
            <w:tcW w:w="513" w:type="dxa"/>
          </w:tcPr>
          <w:p w:rsidR="00137C10" w:rsidRPr="00B15B70" w:rsidRDefault="00137C10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137C10" w:rsidRPr="00B15B70" w:rsidRDefault="00137C10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19.04.2014</w:t>
            </w:r>
          </w:p>
        </w:tc>
        <w:tc>
          <w:tcPr>
            <w:tcW w:w="7842" w:type="dxa"/>
          </w:tcPr>
          <w:p w:rsidR="00137C10" w:rsidRPr="00B15B70" w:rsidRDefault="00137C10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137C10" w:rsidRDefault="00137C10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кровли, установка водосточных сливов, ремонт трубопроводов центрального отопления и канализации в подвале 4 подъезда</w:t>
            </w:r>
            <w:r w:rsidRPr="00B15B70">
              <w:t>)</w:t>
            </w:r>
            <w:r>
              <w:t>.</w:t>
            </w:r>
          </w:p>
          <w:p w:rsidR="00137C10" w:rsidRDefault="00137C10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137C10" w:rsidRPr="00AA5F1E" w:rsidRDefault="00137C10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137C10" w:rsidRPr="00AA5F1E" w:rsidRDefault="00137C10" w:rsidP="00AA5F1E">
      <w:pPr>
        <w:pStyle w:val="TimesNewRoman01"/>
      </w:pPr>
    </w:p>
    <w:sectPr w:rsidR="00137C10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37C10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B7390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161A"/>
    <w:rsid w:val="00535E60"/>
    <w:rsid w:val="00566698"/>
    <w:rsid w:val="00576A69"/>
    <w:rsid w:val="00592F9C"/>
    <w:rsid w:val="00597DC7"/>
    <w:rsid w:val="005B59AB"/>
    <w:rsid w:val="005C0D0C"/>
    <w:rsid w:val="005C6179"/>
    <w:rsid w:val="005E7351"/>
    <w:rsid w:val="005F14D6"/>
    <w:rsid w:val="005F27D3"/>
    <w:rsid w:val="005F307D"/>
    <w:rsid w:val="005F551C"/>
    <w:rsid w:val="005F5520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6D7E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3E2F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77</Words>
  <Characters>441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2015-04-10T10:22:00Z</dcterms:created>
  <dcterms:modified xsi:type="dcterms:W3CDTF">2015-04-10T10:25:00Z</dcterms:modified>
</cp:coreProperties>
</file>