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582" w:rsidRPr="00592F9C" w:rsidRDefault="00720582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л.Первомайская, д.25</w:t>
      </w:r>
    </w:p>
    <w:p w:rsidR="00720582" w:rsidRDefault="00720582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720582" w:rsidRPr="00B15B70" w:rsidTr="00D6593C">
        <w:tc>
          <w:tcPr>
            <w:tcW w:w="513" w:type="dxa"/>
          </w:tcPr>
          <w:p w:rsidR="00720582" w:rsidRPr="00B15B70" w:rsidRDefault="00720582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720582" w:rsidRPr="00B15B70" w:rsidRDefault="00720582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720582" w:rsidRPr="00B15B70" w:rsidRDefault="00720582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720582" w:rsidRPr="00B15B70" w:rsidTr="00AA5F1E">
        <w:trPr>
          <w:trHeight w:val="982"/>
        </w:trPr>
        <w:tc>
          <w:tcPr>
            <w:tcW w:w="513" w:type="dxa"/>
          </w:tcPr>
          <w:p w:rsidR="00720582" w:rsidRPr="00B15B70" w:rsidRDefault="00720582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720582" w:rsidRPr="00B15B70" w:rsidRDefault="00720582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25.09.2014</w:t>
            </w:r>
          </w:p>
        </w:tc>
        <w:tc>
          <w:tcPr>
            <w:tcW w:w="7842" w:type="dxa"/>
          </w:tcPr>
          <w:p w:rsidR="00720582" w:rsidRDefault="00720582" w:rsidP="00597DC7">
            <w:pPr>
              <w:pStyle w:val="TimesNewRoman01"/>
            </w:pPr>
            <w:r>
              <w:t>Выход из состава ТСЖ, выбор способа управления – управление управляющей организацией.</w:t>
            </w:r>
          </w:p>
          <w:p w:rsidR="00720582" w:rsidRPr="00B15B70" w:rsidRDefault="00720582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720582" w:rsidRDefault="00720582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720582" w:rsidRPr="00AA5F1E" w:rsidRDefault="00720582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720582" w:rsidRPr="00AA5F1E" w:rsidRDefault="00720582" w:rsidP="00AA5F1E">
      <w:pPr>
        <w:pStyle w:val="TimesNewRoman01"/>
      </w:pPr>
    </w:p>
    <w:sectPr w:rsidR="00720582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B7390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161A"/>
    <w:rsid w:val="00535E60"/>
    <w:rsid w:val="0054761B"/>
    <w:rsid w:val="00566698"/>
    <w:rsid w:val="00576A69"/>
    <w:rsid w:val="00592F9C"/>
    <w:rsid w:val="00597DC7"/>
    <w:rsid w:val="005B59AB"/>
    <w:rsid w:val="005C0D0C"/>
    <w:rsid w:val="005C6179"/>
    <w:rsid w:val="005E7351"/>
    <w:rsid w:val="005F14D6"/>
    <w:rsid w:val="005F27D3"/>
    <w:rsid w:val="005F307D"/>
    <w:rsid w:val="005F551C"/>
    <w:rsid w:val="005F5520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20582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96D7E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3E2F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17708"/>
    <w:rsid w:val="00D5487F"/>
    <w:rsid w:val="00D6593C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58</Words>
  <Characters>336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2015-04-10T10:25:00Z</dcterms:created>
  <dcterms:modified xsi:type="dcterms:W3CDTF">2015-04-10T10:27:00Z</dcterms:modified>
</cp:coreProperties>
</file>