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5C3" w:rsidRPr="00592F9C" w:rsidRDefault="005F75C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ул.Сенная, д.1</w:t>
      </w:r>
    </w:p>
    <w:p w:rsidR="005F75C3" w:rsidRDefault="005F75C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5F75C3" w:rsidRPr="00B15B70" w:rsidTr="00D6593C">
        <w:tc>
          <w:tcPr>
            <w:tcW w:w="513" w:type="dxa"/>
          </w:tcPr>
          <w:p w:rsidR="005F75C3" w:rsidRPr="00B15B70" w:rsidRDefault="005F75C3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5F75C3" w:rsidRPr="00B15B70" w:rsidRDefault="005F75C3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5F75C3" w:rsidRPr="00B15B70" w:rsidRDefault="005F75C3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5F75C3" w:rsidRPr="00B15B70" w:rsidTr="00AA5F1E">
        <w:trPr>
          <w:trHeight w:val="982"/>
        </w:trPr>
        <w:tc>
          <w:tcPr>
            <w:tcW w:w="513" w:type="dxa"/>
          </w:tcPr>
          <w:p w:rsidR="005F75C3" w:rsidRPr="00B15B70" w:rsidRDefault="005F75C3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5F75C3" w:rsidRPr="00B15B70" w:rsidRDefault="005F75C3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05.04.2014</w:t>
            </w:r>
          </w:p>
        </w:tc>
        <w:tc>
          <w:tcPr>
            <w:tcW w:w="7842" w:type="dxa"/>
          </w:tcPr>
          <w:p w:rsidR="005F75C3" w:rsidRPr="00B15B70" w:rsidRDefault="005F75C3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5F75C3" w:rsidRDefault="005F75C3" w:rsidP="00CA0F27">
            <w:pPr>
              <w:pStyle w:val="TimesNewRoman01"/>
            </w:pPr>
            <w:r>
              <w:t>Утверждение плана работ по ремонту дома (ремонт трубопроводов холодного водоснабжения, ремонт входных групп).</w:t>
            </w:r>
          </w:p>
          <w:p w:rsidR="005F75C3" w:rsidRDefault="005F75C3" w:rsidP="00CA0F2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5F75C3" w:rsidRDefault="005F75C3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5F75C3" w:rsidRPr="00AA5F1E" w:rsidRDefault="005F75C3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5F75C3" w:rsidRPr="00AA5F1E" w:rsidRDefault="005F75C3" w:rsidP="00AA5F1E">
      <w:pPr>
        <w:pStyle w:val="TimesNewRoman01"/>
      </w:pPr>
    </w:p>
    <w:sectPr w:rsidR="005F75C3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B7390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161A"/>
    <w:rsid w:val="00535E60"/>
    <w:rsid w:val="0054761B"/>
    <w:rsid w:val="00566698"/>
    <w:rsid w:val="00576A69"/>
    <w:rsid w:val="00592F9C"/>
    <w:rsid w:val="00597DC7"/>
    <w:rsid w:val="005B59AB"/>
    <w:rsid w:val="005C0D0C"/>
    <w:rsid w:val="005C6179"/>
    <w:rsid w:val="005E7351"/>
    <w:rsid w:val="005F14D6"/>
    <w:rsid w:val="005F27D3"/>
    <w:rsid w:val="005F307D"/>
    <w:rsid w:val="005F551C"/>
    <w:rsid w:val="005F5520"/>
    <w:rsid w:val="005F75C3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788E"/>
    <w:rsid w:val="007B5BB3"/>
    <w:rsid w:val="008043F1"/>
    <w:rsid w:val="008045F1"/>
    <w:rsid w:val="008111AA"/>
    <w:rsid w:val="008140B6"/>
    <w:rsid w:val="00815715"/>
    <w:rsid w:val="00837A05"/>
    <w:rsid w:val="00847CC7"/>
    <w:rsid w:val="008501A2"/>
    <w:rsid w:val="008546D7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6D7E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3E2F"/>
    <w:rsid w:val="00BE44B8"/>
    <w:rsid w:val="00C0626A"/>
    <w:rsid w:val="00C0646D"/>
    <w:rsid w:val="00C40AC1"/>
    <w:rsid w:val="00C42B38"/>
    <w:rsid w:val="00C57E0C"/>
    <w:rsid w:val="00CA0F27"/>
    <w:rsid w:val="00CA4835"/>
    <w:rsid w:val="00CB22CD"/>
    <w:rsid w:val="00CC3414"/>
    <w:rsid w:val="00CD37B9"/>
    <w:rsid w:val="00CF0C49"/>
    <w:rsid w:val="00CF2FA3"/>
    <w:rsid w:val="00D04212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70</Words>
  <Characters>405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2015-04-10T10:30:00Z</dcterms:created>
  <dcterms:modified xsi:type="dcterms:W3CDTF">2015-04-10T10:32:00Z</dcterms:modified>
</cp:coreProperties>
</file>