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3C7" w:rsidRDefault="004A23C7" w:rsidP="009027A6">
      <w:pPr>
        <w:jc w:val="center"/>
        <w:rPr>
          <w:b/>
        </w:rPr>
      </w:pPr>
      <w:r w:rsidRPr="0054505E">
        <w:rPr>
          <w:b/>
        </w:rPr>
        <w:t>Меры, при</w:t>
      </w:r>
      <w:r>
        <w:rPr>
          <w:b/>
        </w:rPr>
        <w:t xml:space="preserve">нятые ООО </w:t>
      </w:r>
      <w:bookmarkStart w:id="0" w:name="_GoBack"/>
      <w:bookmarkEnd w:id="0"/>
      <w:r w:rsidRPr="0054505E">
        <w:rPr>
          <w:b/>
        </w:rPr>
        <w:t>«Стандарт» для устранения нарушений  повлекших применение административных санкций.</w:t>
      </w:r>
    </w:p>
    <w:p w:rsidR="004A23C7" w:rsidRPr="0054505E" w:rsidRDefault="004A23C7">
      <w:pPr>
        <w:rPr>
          <w:b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518"/>
        <w:gridCol w:w="5528"/>
        <w:gridCol w:w="1701"/>
      </w:tblGrid>
      <w:tr w:rsidR="004A23C7" w:rsidRPr="003C4592" w:rsidTr="009027A6">
        <w:trPr>
          <w:trHeight w:val="457"/>
        </w:trPr>
        <w:tc>
          <w:tcPr>
            <w:tcW w:w="2518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592">
              <w:rPr>
                <w:rFonts w:ascii="Times New Roman" w:hAnsi="Times New Roman"/>
                <w:sz w:val="20"/>
                <w:szCs w:val="20"/>
              </w:rPr>
              <w:t>Постановление</w:t>
            </w:r>
          </w:p>
        </w:tc>
        <w:tc>
          <w:tcPr>
            <w:tcW w:w="5528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592">
              <w:rPr>
                <w:rFonts w:ascii="Times New Roman" w:hAnsi="Times New Roman"/>
                <w:sz w:val="20"/>
                <w:szCs w:val="20"/>
              </w:rPr>
              <w:t>Меры, предпринятые УК для устранения выявленных нарушений</w:t>
            </w:r>
          </w:p>
        </w:tc>
        <w:tc>
          <w:tcPr>
            <w:tcW w:w="1701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592">
              <w:rPr>
                <w:rFonts w:ascii="Times New Roman" w:hAnsi="Times New Roman"/>
                <w:sz w:val="20"/>
                <w:szCs w:val="20"/>
              </w:rPr>
              <w:t>Срок устранения</w:t>
            </w:r>
          </w:p>
        </w:tc>
      </w:tr>
      <w:tr w:rsidR="004A23C7" w:rsidRPr="003C4592" w:rsidTr="003C4592">
        <w:tc>
          <w:tcPr>
            <w:tcW w:w="2518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592">
              <w:rPr>
                <w:rFonts w:ascii="Times New Roman" w:hAnsi="Times New Roman"/>
                <w:sz w:val="20"/>
                <w:szCs w:val="20"/>
              </w:rPr>
              <w:t>Постановление по делу об административном правонарушении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от 02.09.2014</w:t>
            </w:r>
            <w:r w:rsidRPr="003C4592">
              <w:rPr>
                <w:rFonts w:ascii="Times New Roman" w:hAnsi="Times New Roman"/>
                <w:sz w:val="20"/>
                <w:szCs w:val="20"/>
              </w:rPr>
              <w:t xml:space="preserve"> №240</w:t>
            </w:r>
          </w:p>
        </w:tc>
        <w:tc>
          <w:tcPr>
            <w:tcW w:w="5528" w:type="dxa"/>
          </w:tcPr>
          <w:p w:rsidR="004A23C7" w:rsidRDefault="004A23C7" w:rsidP="004E4E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3C8">
              <w:rPr>
                <w:rFonts w:ascii="Times New Roman" w:hAnsi="Times New Roman"/>
                <w:sz w:val="20"/>
                <w:szCs w:val="20"/>
              </w:rPr>
              <w:t>По адресу: ул.Газетная, 68 произведена покраска подъезда №4, установлена решетка оконного заполнения между 1-м и 2-м этажом.</w:t>
            </w:r>
          </w:p>
          <w:p w:rsidR="004A23C7" w:rsidRPr="000743C8" w:rsidRDefault="004A23C7" w:rsidP="004E4E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3C8">
              <w:rPr>
                <w:rFonts w:ascii="Times New Roman" w:hAnsi="Times New Roman"/>
                <w:sz w:val="20"/>
                <w:szCs w:val="20"/>
              </w:rPr>
              <w:t>По адресу: пр.Ленина, 30 коньковая часть кровли над кв.17 восстановлена, работы по очистке чердачного помещения выполнены, сколы и трещины в материале кровельного покрытия устранены, номерные таблички на подъездах с указанием номеров подъездов и квартир установлены.</w:t>
            </w:r>
          </w:p>
        </w:tc>
        <w:tc>
          <w:tcPr>
            <w:tcW w:w="1701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август - сентябрь 2014 года</w:t>
            </w:r>
          </w:p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4592">
              <w:rPr>
                <w:rFonts w:ascii="Times New Roman" w:hAnsi="Times New Roman"/>
                <w:sz w:val="20"/>
                <w:szCs w:val="20"/>
              </w:rPr>
              <w:t>август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4592">
              <w:rPr>
                <w:rFonts w:ascii="Times New Roman" w:hAnsi="Times New Roman"/>
                <w:sz w:val="20"/>
                <w:szCs w:val="20"/>
              </w:rPr>
              <w:t>-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C4592">
              <w:rPr>
                <w:rFonts w:ascii="Times New Roman" w:hAnsi="Times New Roman"/>
                <w:sz w:val="20"/>
                <w:szCs w:val="20"/>
              </w:rPr>
              <w:t>начало сентября 2014 года</w:t>
            </w:r>
          </w:p>
        </w:tc>
      </w:tr>
      <w:tr w:rsidR="004A23C7" w:rsidRPr="003C4592" w:rsidTr="003C4592">
        <w:tc>
          <w:tcPr>
            <w:tcW w:w="2518" w:type="dxa"/>
          </w:tcPr>
          <w:p w:rsidR="004A23C7" w:rsidRPr="000743C8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43C8">
              <w:rPr>
                <w:rFonts w:ascii="Times New Roman" w:hAnsi="Times New Roman"/>
                <w:sz w:val="20"/>
                <w:szCs w:val="20"/>
              </w:rPr>
              <w:t>Постановление по делу об административном правонарушении от 10.02.2015 №21</w:t>
            </w:r>
          </w:p>
        </w:tc>
        <w:tc>
          <w:tcPr>
            <w:tcW w:w="5528" w:type="dxa"/>
          </w:tcPr>
          <w:p w:rsidR="004A23C7" w:rsidRPr="000743C8" w:rsidRDefault="004A23C7" w:rsidP="004E4E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743C8">
              <w:rPr>
                <w:rFonts w:ascii="Times New Roman" w:hAnsi="Times New Roman"/>
                <w:sz w:val="20"/>
                <w:szCs w:val="20"/>
              </w:rPr>
              <w:t>В повестку дня очередного общего собрания собственников помещений МКД включен вопрос об установке общедомовых приборов учета коммунальных ресурсов.</w:t>
            </w:r>
          </w:p>
        </w:tc>
        <w:tc>
          <w:tcPr>
            <w:tcW w:w="1701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июнь - август 2015 года</w:t>
            </w:r>
          </w:p>
        </w:tc>
      </w:tr>
      <w:tr w:rsidR="004A23C7" w:rsidRPr="003C4592" w:rsidTr="003C4592">
        <w:tc>
          <w:tcPr>
            <w:tcW w:w="2518" w:type="dxa"/>
          </w:tcPr>
          <w:p w:rsidR="004A23C7" w:rsidRPr="000743C8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43C8">
              <w:rPr>
                <w:rFonts w:ascii="Times New Roman" w:hAnsi="Times New Roman"/>
                <w:sz w:val="20"/>
                <w:szCs w:val="20"/>
              </w:rPr>
              <w:t>Постановление по делу об административном правонарушении от 14.04.2015 №84</w:t>
            </w:r>
          </w:p>
        </w:tc>
        <w:tc>
          <w:tcPr>
            <w:tcW w:w="5528" w:type="dxa"/>
          </w:tcPr>
          <w:p w:rsidR="004A23C7" w:rsidRPr="004E4E6A" w:rsidRDefault="004A23C7" w:rsidP="004E4E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E6A">
              <w:rPr>
                <w:rFonts w:ascii="Times New Roman" w:hAnsi="Times New Roman"/>
                <w:sz w:val="20"/>
                <w:szCs w:val="20"/>
              </w:rPr>
              <w:t>Для исправления замечаний Управления Государственной жилищной инспекции  Свердловской области ООО «Стандарт» разместило необходимую информацию на сайтах www.reformagkh.ru, standartnt.ru и на стендах в помещении управляющей компании по адресу: г.Н.Тагил, ул.Первомайская, д.70А.</w:t>
            </w:r>
          </w:p>
          <w:p w:rsidR="004A23C7" w:rsidRPr="004E4E6A" w:rsidRDefault="004A23C7" w:rsidP="004E4E6A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E6A">
              <w:rPr>
                <w:rFonts w:ascii="Times New Roman" w:hAnsi="Times New Roman"/>
                <w:sz w:val="20"/>
                <w:szCs w:val="20"/>
              </w:rPr>
              <w:t>По каждому многоквартирному дому размещены: информация о серии и типе проекта; перечень выполняемых работ и услуг с учетом конструктивных особенностей дома; цены (тарифы), нормативы потребления на газоснабжение; информация о назначении объекта общего имущества, реквизиты договора с владельцем (пользователем) объекта сдачи в аренду общего имущества, реквизиты протокола собственников с принятием решения об использовании общего имущества; финансовые отчеты с уточненными площадями помещений и уточненными остатками денежных средств на дату начала управления домом.</w:t>
            </w:r>
          </w:p>
        </w:tc>
        <w:tc>
          <w:tcPr>
            <w:tcW w:w="1701" w:type="dxa"/>
          </w:tcPr>
          <w:p w:rsidR="004A23C7" w:rsidRPr="003C4592" w:rsidRDefault="004A23C7" w:rsidP="009027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апрель 2015 года</w:t>
            </w:r>
          </w:p>
        </w:tc>
      </w:tr>
    </w:tbl>
    <w:p w:rsidR="004A23C7" w:rsidRPr="0054505E" w:rsidRDefault="004A23C7" w:rsidP="0054505E">
      <w:pPr>
        <w:rPr>
          <w:rFonts w:ascii="Times New Roman" w:hAnsi="Times New Roman"/>
          <w:color w:val="000000"/>
          <w:sz w:val="24"/>
          <w:szCs w:val="24"/>
        </w:rPr>
      </w:pPr>
    </w:p>
    <w:sectPr w:rsidR="004A23C7" w:rsidRPr="0054505E" w:rsidSect="00AB2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638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034E5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F856BE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3FB686F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65246F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F7A6C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2AC5C4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3E22EE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F5EA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97CF6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0E03"/>
    <w:rsid w:val="000743C8"/>
    <w:rsid w:val="00354987"/>
    <w:rsid w:val="00387FAA"/>
    <w:rsid w:val="003944EF"/>
    <w:rsid w:val="003C4592"/>
    <w:rsid w:val="004A23C7"/>
    <w:rsid w:val="004E4E6A"/>
    <w:rsid w:val="0054505E"/>
    <w:rsid w:val="005F0303"/>
    <w:rsid w:val="006118AE"/>
    <w:rsid w:val="006E0578"/>
    <w:rsid w:val="00830304"/>
    <w:rsid w:val="009027A6"/>
    <w:rsid w:val="00910E03"/>
    <w:rsid w:val="00954D29"/>
    <w:rsid w:val="00955F5A"/>
    <w:rsid w:val="00A87D01"/>
    <w:rsid w:val="00AB204F"/>
    <w:rsid w:val="00B06A5D"/>
    <w:rsid w:val="00B23FF4"/>
    <w:rsid w:val="00B27B03"/>
    <w:rsid w:val="00C713E5"/>
    <w:rsid w:val="00ED17BF"/>
    <w:rsid w:val="00F02279"/>
    <w:rsid w:val="00F542D1"/>
    <w:rsid w:val="00FF27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204F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uiPriority w:val="99"/>
    <w:rsid w:val="0054505E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54505E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5450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197</TotalTime>
  <Pages>1</Pages>
  <Words>285</Words>
  <Characters>1627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Server</dc:creator>
  <cp:keywords/>
  <dc:description/>
  <cp:lastModifiedBy>User</cp:lastModifiedBy>
  <cp:revision>10</cp:revision>
  <dcterms:created xsi:type="dcterms:W3CDTF">2014-07-09T05:43:00Z</dcterms:created>
  <dcterms:modified xsi:type="dcterms:W3CDTF">2015-04-30T22:06:00Z</dcterms:modified>
</cp:coreProperties>
</file>